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7668B4" w14:textId="534EEF47" w:rsidR="0021718C" w:rsidRPr="0021718C" w:rsidRDefault="00890700" w:rsidP="0021718C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10</w:t>
      </w:r>
      <w:r w:rsidRPr="00890700"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December 2024</w:t>
      </w:r>
    </w:p>
    <w:p w14:paraId="549B91B6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</w:p>
    <w:p w14:paraId="6F31E887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</w:p>
    <w:p w14:paraId="68B27515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  <w:r w:rsidRPr="0021718C">
        <w:rPr>
          <w:rFonts w:ascii="Calibri" w:eastAsia="Calibri" w:hAnsi="Calibri" w:cs="Calibri"/>
          <w:sz w:val="22"/>
          <w:szCs w:val="22"/>
        </w:rPr>
        <w:t>Dear Parent/Carer</w:t>
      </w:r>
    </w:p>
    <w:p w14:paraId="21429227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</w:p>
    <w:p w14:paraId="11EDAEBF" w14:textId="77777777" w:rsidR="0021718C" w:rsidRPr="0021718C" w:rsidRDefault="0021718C" w:rsidP="0021718C">
      <w:pPr>
        <w:rPr>
          <w:rFonts w:ascii="Calibri" w:eastAsia="Calibri" w:hAnsi="Calibri" w:cs="Calibri"/>
          <w:b/>
          <w:sz w:val="22"/>
          <w:szCs w:val="22"/>
        </w:rPr>
      </w:pPr>
      <w:r w:rsidRPr="0021718C">
        <w:rPr>
          <w:rFonts w:ascii="Calibri" w:eastAsia="Calibri" w:hAnsi="Calibri" w:cs="Calibri"/>
          <w:b/>
          <w:sz w:val="22"/>
          <w:szCs w:val="22"/>
        </w:rPr>
        <w:t>Durham University Visit</w:t>
      </w:r>
    </w:p>
    <w:p w14:paraId="6655A149" w14:textId="77777777" w:rsidR="0021718C" w:rsidRPr="0021718C" w:rsidRDefault="0021718C" w:rsidP="0021718C">
      <w:pPr>
        <w:rPr>
          <w:rFonts w:ascii="Calibri" w:eastAsia="Calibri" w:hAnsi="Calibri" w:cs="Calibri"/>
          <w:b/>
          <w:sz w:val="22"/>
          <w:szCs w:val="22"/>
        </w:rPr>
      </w:pPr>
    </w:p>
    <w:p w14:paraId="7E196DCB" w14:textId="1E699DBD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  <w:r w:rsidRPr="0021718C">
        <w:rPr>
          <w:rFonts w:ascii="Calibri" w:eastAsia="Calibri" w:hAnsi="Calibri" w:cs="Calibri"/>
          <w:sz w:val="22"/>
          <w:szCs w:val="22"/>
        </w:rPr>
        <w:t xml:space="preserve">I am pleased to inform you that the Academy has organised a taster day at Durham University for our Year </w:t>
      </w:r>
      <w:r w:rsidR="00890700">
        <w:rPr>
          <w:rFonts w:ascii="Calibri" w:eastAsia="Calibri" w:hAnsi="Calibri" w:cs="Calibri"/>
          <w:sz w:val="22"/>
          <w:szCs w:val="22"/>
        </w:rPr>
        <w:t>9</w:t>
      </w:r>
      <w:r w:rsidRPr="0021718C">
        <w:rPr>
          <w:rFonts w:ascii="Calibri" w:eastAsia="Calibri" w:hAnsi="Calibri" w:cs="Calibri"/>
          <w:sz w:val="22"/>
          <w:szCs w:val="22"/>
        </w:rPr>
        <w:t xml:space="preserve"> students.  This is to give your son/daughter an insight into higher education and to focus on raising aspirations.  The day is entitled ‘Discover Durham University’ and will increase awareness into student life at Durham and involves a campus tour, a choice of workshop(s) or presentation(s) and a student life Q&amp;A with some current students. They will receive information about various routes they could take post 16.  The day will also increase their awareness and aspirations about university.</w:t>
      </w:r>
    </w:p>
    <w:p w14:paraId="309603C0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</w:p>
    <w:p w14:paraId="061AB219" w14:textId="191AE196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  <w:r w:rsidRPr="0021718C">
        <w:rPr>
          <w:rFonts w:ascii="Calibri" w:eastAsia="Calibri" w:hAnsi="Calibri" w:cs="Calibri"/>
          <w:sz w:val="22"/>
          <w:szCs w:val="22"/>
        </w:rPr>
        <w:t>The visit will take place on Wednesday</w:t>
      </w:r>
      <w:r w:rsidR="00D323D0">
        <w:rPr>
          <w:rFonts w:ascii="Calibri" w:eastAsia="Calibri" w:hAnsi="Calibri" w:cs="Calibri"/>
          <w:sz w:val="22"/>
          <w:szCs w:val="22"/>
        </w:rPr>
        <w:t>, 15</w:t>
      </w:r>
      <w:r w:rsidR="00D323D0" w:rsidRPr="00D323D0">
        <w:rPr>
          <w:rFonts w:ascii="Calibri" w:eastAsia="Calibri" w:hAnsi="Calibri" w:cs="Calibri"/>
          <w:sz w:val="22"/>
          <w:szCs w:val="22"/>
          <w:vertAlign w:val="superscript"/>
        </w:rPr>
        <w:t>th</w:t>
      </w:r>
      <w:r w:rsidR="00D323D0">
        <w:rPr>
          <w:rFonts w:ascii="Calibri" w:eastAsia="Calibri" w:hAnsi="Calibri" w:cs="Calibri"/>
          <w:sz w:val="22"/>
          <w:szCs w:val="22"/>
        </w:rPr>
        <w:t xml:space="preserve"> January 2025</w:t>
      </w:r>
      <w:r w:rsidRPr="0021718C">
        <w:rPr>
          <w:rFonts w:ascii="Calibri" w:eastAsia="Calibri" w:hAnsi="Calibri" w:cs="Calibri"/>
          <w:sz w:val="22"/>
          <w:szCs w:val="22"/>
        </w:rPr>
        <w:t xml:space="preserve">. Students will leave school at 10am prompt and return at approximately 4.30pm. If you wish for your son/daughter to attend the visit, a voluntary contribution of £15.00 will be required for the transport.  All payments must be paid via Parent Pay. If you are unable to access Parent Pay, please contact the finance department. </w:t>
      </w:r>
    </w:p>
    <w:p w14:paraId="492F1849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</w:p>
    <w:p w14:paraId="2EC392FE" w14:textId="77777777" w:rsidR="0021718C" w:rsidRPr="0021718C" w:rsidRDefault="0021718C" w:rsidP="0021718C">
      <w:pPr>
        <w:rPr>
          <w:rFonts w:ascii="Calibri" w:eastAsia="Calibri" w:hAnsi="Calibri" w:cs="Calibri"/>
          <w:b/>
          <w:sz w:val="22"/>
          <w:szCs w:val="22"/>
        </w:rPr>
      </w:pPr>
      <w:r w:rsidRPr="0021718C">
        <w:rPr>
          <w:rFonts w:ascii="Calibri" w:eastAsia="Calibri" w:hAnsi="Calibri" w:cs="Calibri"/>
          <w:b/>
          <w:sz w:val="22"/>
          <w:szCs w:val="22"/>
        </w:rPr>
        <w:t xml:space="preserve">All students must be in full school uniform and bring a packed lunch. </w:t>
      </w:r>
    </w:p>
    <w:p w14:paraId="1FEAF863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</w:p>
    <w:p w14:paraId="1447A6D7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 xml:space="preserve">Limited spaces do </w:t>
      </w:r>
      <w:proofErr w:type="gramStart"/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>apply,</w:t>
      </w:r>
      <w:proofErr w:type="gramEnd"/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 xml:space="preserve"> therefore, seats will be allocated on a first come first served basis. (The Academy must receive your child’s permission slip and payment before being allocated a place on the visit).</w:t>
      </w:r>
    </w:p>
    <w:p w14:paraId="1BD8346A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</w:p>
    <w:p w14:paraId="505F83B9" w14:textId="62BCAE1F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 xml:space="preserve">I am sure you will agree that this is an excellent opportunity for your </w:t>
      </w:r>
      <w:proofErr w:type="gramStart"/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>child</w:t>
      </w:r>
      <w:proofErr w:type="gramEnd"/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 xml:space="preserve"> and it would be great for them to attend.  Please return the permission slip below by </w:t>
      </w:r>
      <w:r w:rsidR="00012918">
        <w:rPr>
          <w:rFonts w:ascii="Calibri" w:eastAsia="Calibri" w:hAnsi="Calibri" w:cs="Calibri"/>
          <w:sz w:val="22"/>
          <w:szCs w:val="22"/>
          <w:lang w:val="en-US" w:eastAsia="en-GB"/>
        </w:rPr>
        <w:t>Wednesday</w:t>
      </w:r>
      <w:r w:rsidR="009131D4">
        <w:rPr>
          <w:rFonts w:ascii="Calibri" w:eastAsia="Calibri" w:hAnsi="Calibri" w:cs="Calibri"/>
          <w:sz w:val="22"/>
          <w:szCs w:val="22"/>
          <w:lang w:val="en-US" w:eastAsia="en-GB"/>
        </w:rPr>
        <w:t>, 1</w:t>
      </w:r>
      <w:r w:rsidR="00012918">
        <w:rPr>
          <w:rFonts w:ascii="Calibri" w:eastAsia="Calibri" w:hAnsi="Calibri" w:cs="Calibri"/>
          <w:sz w:val="22"/>
          <w:szCs w:val="22"/>
          <w:lang w:val="en-US" w:eastAsia="en-GB"/>
        </w:rPr>
        <w:t>8</w:t>
      </w:r>
      <w:r w:rsidR="009131D4" w:rsidRPr="009131D4">
        <w:rPr>
          <w:rFonts w:ascii="Calibri" w:eastAsia="Calibri" w:hAnsi="Calibri" w:cs="Calibri"/>
          <w:sz w:val="22"/>
          <w:szCs w:val="22"/>
          <w:vertAlign w:val="superscript"/>
          <w:lang w:val="en-US" w:eastAsia="en-GB"/>
        </w:rPr>
        <w:t>th</w:t>
      </w:r>
      <w:r w:rsidR="009131D4">
        <w:rPr>
          <w:rFonts w:ascii="Calibri" w:eastAsia="Calibri" w:hAnsi="Calibri" w:cs="Calibri"/>
          <w:sz w:val="22"/>
          <w:szCs w:val="22"/>
          <w:lang w:val="en-US" w:eastAsia="en-GB"/>
        </w:rPr>
        <w:t xml:space="preserve"> December</w:t>
      </w:r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 xml:space="preserve"> 2024</w:t>
      </w:r>
      <w:r w:rsidR="00012918">
        <w:rPr>
          <w:rFonts w:ascii="Calibri" w:eastAsia="Calibri" w:hAnsi="Calibri" w:cs="Calibri"/>
          <w:sz w:val="22"/>
          <w:szCs w:val="22"/>
          <w:lang w:val="en-US" w:eastAsia="en-GB"/>
        </w:rPr>
        <w:t>.</w:t>
      </w:r>
    </w:p>
    <w:p w14:paraId="7B4D3967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</w:p>
    <w:p w14:paraId="5CA02585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>If you have any questions, please do not hesitate to contact me at the Academy.</w:t>
      </w:r>
    </w:p>
    <w:p w14:paraId="06CC37F6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</w:p>
    <w:p w14:paraId="638B8745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>Yours sincerely</w:t>
      </w:r>
    </w:p>
    <w:p w14:paraId="7AD15707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</w:p>
    <w:p w14:paraId="4C049623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</w:p>
    <w:p w14:paraId="67009A73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</w:p>
    <w:p w14:paraId="1D321089" w14:textId="1E3A50C1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>Rachel Robinson</w:t>
      </w:r>
      <w:r>
        <w:rPr>
          <w:rFonts w:ascii="Calibri" w:eastAsia="Calibri" w:hAnsi="Calibri" w:cs="Calibri"/>
          <w:sz w:val="22"/>
          <w:szCs w:val="22"/>
          <w:lang w:val="en-US" w:eastAsia="en-GB"/>
        </w:rPr>
        <w:tab/>
      </w:r>
      <w:r>
        <w:rPr>
          <w:rFonts w:ascii="Calibri" w:eastAsia="Calibri" w:hAnsi="Calibri" w:cs="Calibri"/>
          <w:sz w:val="22"/>
          <w:szCs w:val="22"/>
          <w:lang w:val="en-US" w:eastAsia="en-GB"/>
        </w:rPr>
        <w:tab/>
      </w:r>
      <w:r>
        <w:rPr>
          <w:rFonts w:ascii="Calibri" w:eastAsia="Calibri" w:hAnsi="Calibri" w:cs="Calibri"/>
          <w:sz w:val="22"/>
          <w:szCs w:val="22"/>
          <w:lang w:val="en-US" w:eastAsia="en-GB"/>
        </w:rPr>
        <w:tab/>
      </w:r>
      <w:r>
        <w:rPr>
          <w:rFonts w:ascii="Calibri" w:eastAsia="Calibri" w:hAnsi="Calibri" w:cs="Calibri"/>
          <w:sz w:val="22"/>
          <w:szCs w:val="22"/>
          <w:lang w:val="en-US" w:eastAsia="en-GB"/>
        </w:rPr>
        <w:tab/>
      </w:r>
      <w:r w:rsidR="00D25147">
        <w:rPr>
          <w:rFonts w:ascii="Calibri" w:eastAsia="Calibri" w:hAnsi="Calibri" w:cs="Calibri"/>
          <w:sz w:val="22"/>
          <w:szCs w:val="22"/>
          <w:lang w:val="en-US" w:eastAsia="en-GB"/>
        </w:rPr>
        <w:t>Emily Grierson</w:t>
      </w:r>
    </w:p>
    <w:p w14:paraId="24B11AAF" w14:textId="4ADF92BE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  <w:lang w:val="en-US" w:eastAsia="en-GB"/>
        </w:rPr>
      </w:pPr>
      <w:r w:rsidRPr="0021718C">
        <w:rPr>
          <w:rFonts w:ascii="Calibri" w:eastAsia="Calibri" w:hAnsi="Calibri" w:cs="Calibri"/>
          <w:sz w:val="22"/>
          <w:szCs w:val="22"/>
          <w:lang w:val="en-US" w:eastAsia="en-GB"/>
        </w:rPr>
        <w:t xml:space="preserve">Assistant Principal </w:t>
      </w:r>
      <w:r>
        <w:rPr>
          <w:rFonts w:ascii="Calibri" w:eastAsia="Calibri" w:hAnsi="Calibri" w:cs="Calibri"/>
          <w:sz w:val="22"/>
          <w:szCs w:val="22"/>
          <w:lang w:val="en-US" w:eastAsia="en-GB"/>
        </w:rPr>
        <w:tab/>
      </w:r>
      <w:r>
        <w:rPr>
          <w:rFonts w:ascii="Calibri" w:eastAsia="Calibri" w:hAnsi="Calibri" w:cs="Calibri"/>
          <w:sz w:val="22"/>
          <w:szCs w:val="22"/>
          <w:lang w:val="en-US" w:eastAsia="en-GB"/>
        </w:rPr>
        <w:tab/>
      </w:r>
      <w:r>
        <w:rPr>
          <w:rFonts w:ascii="Calibri" w:eastAsia="Calibri" w:hAnsi="Calibri" w:cs="Calibri"/>
          <w:sz w:val="22"/>
          <w:szCs w:val="22"/>
          <w:lang w:val="en-US" w:eastAsia="en-GB"/>
        </w:rPr>
        <w:tab/>
      </w:r>
      <w:r>
        <w:rPr>
          <w:rFonts w:ascii="Calibri" w:eastAsia="Calibri" w:hAnsi="Calibri" w:cs="Calibri"/>
          <w:sz w:val="22"/>
          <w:szCs w:val="22"/>
          <w:lang w:val="en-US" w:eastAsia="en-GB"/>
        </w:rPr>
        <w:tab/>
        <w:t xml:space="preserve">Head of Year </w:t>
      </w:r>
      <w:r w:rsidR="00D25147">
        <w:rPr>
          <w:rFonts w:ascii="Calibri" w:eastAsia="Calibri" w:hAnsi="Calibri" w:cs="Calibri"/>
          <w:sz w:val="22"/>
          <w:szCs w:val="22"/>
          <w:lang w:val="en-US" w:eastAsia="en-GB"/>
        </w:rPr>
        <w:t>9</w:t>
      </w:r>
    </w:p>
    <w:p w14:paraId="15322426" w14:textId="629F6286" w:rsidR="0021718C" w:rsidRPr="0021718C" w:rsidRDefault="0021718C" w:rsidP="0021718C">
      <w:pPr>
        <w:rPr>
          <w:rFonts w:ascii="Helvetica" w:eastAsia="Calibri" w:hAnsi="Helvetica" w:cs="Calibri"/>
          <w:sz w:val="18"/>
          <w:szCs w:val="18"/>
          <w:lang w:val="en-US" w:eastAsia="en-GB"/>
        </w:rPr>
      </w:pPr>
      <w:r>
        <w:rPr>
          <w:rFonts w:ascii="Calibri" w:eastAsia="Calibri" w:hAnsi="Calibri" w:cs="Calibri"/>
          <w:sz w:val="22"/>
          <w:szCs w:val="22"/>
          <w:lang w:val="en-US" w:eastAsia="en-GB"/>
        </w:rPr>
        <w:t>…………………………..</w:t>
      </w:r>
      <w:r w:rsidRPr="0021718C">
        <w:rPr>
          <w:rFonts w:ascii="Helvetica" w:eastAsia="Calibri" w:hAnsi="Helvetica" w:cs="Calibri"/>
          <w:sz w:val="18"/>
          <w:szCs w:val="18"/>
          <w:lang w:val="en-US" w:eastAsia="en-GB"/>
        </w:rPr>
        <w:t>…………………………………………………………………………………………………………………………………</w:t>
      </w:r>
    </w:p>
    <w:p w14:paraId="3FA1790E" w14:textId="39D79DB1" w:rsidR="0021718C" w:rsidRPr="0021718C" w:rsidRDefault="0021718C" w:rsidP="0021718C">
      <w:pPr>
        <w:spacing w:after="120"/>
        <w:rPr>
          <w:rFonts w:ascii="Calibri" w:eastAsia="Calibri" w:hAnsi="Calibri" w:cs="Calibri"/>
          <w:sz w:val="22"/>
          <w:szCs w:val="22"/>
        </w:rPr>
      </w:pPr>
      <w:r w:rsidRPr="0021718C">
        <w:rPr>
          <w:rFonts w:ascii="Calibri" w:eastAsia="Calibri" w:hAnsi="Calibri" w:cs="Calibri"/>
          <w:b/>
          <w:sz w:val="22"/>
          <w:szCs w:val="22"/>
        </w:rPr>
        <w:t>Permission Slip:</w:t>
      </w:r>
      <w:r w:rsidRPr="0021718C">
        <w:rPr>
          <w:rFonts w:ascii="Calibri" w:eastAsia="Calibri" w:hAnsi="Calibri" w:cs="Calibri"/>
          <w:sz w:val="22"/>
          <w:szCs w:val="22"/>
        </w:rPr>
        <w:t xml:space="preserve"> Please return to: M</w:t>
      </w:r>
      <w:r w:rsidR="00A31F1A">
        <w:rPr>
          <w:rFonts w:ascii="Calibri" w:eastAsia="Calibri" w:hAnsi="Calibri" w:cs="Calibri"/>
          <w:sz w:val="22"/>
          <w:szCs w:val="22"/>
        </w:rPr>
        <w:t xml:space="preserve">iss </w:t>
      </w:r>
      <w:r w:rsidR="00D25147">
        <w:rPr>
          <w:rFonts w:ascii="Calibri" w:eastAsia="Calibri" w:hAnsi="Calibri" w:cs="Calibri"/>
          <w:sz w:val="22"/>
          <w:szCs w:val="22"/>
        </w:rPr>
        <w:t>Grierson</w:t>
      </w:r>
      <w:r w:rsidRPr="0021718C">
        <w:rPr>
          <w:rFonts w:ascii="Calibri" w:eastAsia="Calibri" w:hAnsi="Calibri" w:cs="Calibri"/>
          <w:sz w:val="22"/>
          <w:szCs w:val="22"/>
        </w:rPr>
        <w:t xml:space="preserve"> or Mrs Robinson at the Academy </w:t>
      </w:r>
    </w:p>
    <w:p w14:paraId="30ADF138" w14:textId="29A4CEC3" w:rsidR="0021718C" w:rsidRPr="0021718C" w:rsidRDefault="0021718C" w:rsidP="0021718C">
      <w:pPr>
        <w:spacing w:after="120"/>
        <w:rPr>
          <w:rFonts w:ascii="Calibri" w:eastAsia="Calibri" w:hAnsi="Calibri" w:cs="Calibri"/>
          <w:b/>
          <w:sz w:val="22"/>
          <w:szCs w:val="22"/>
          <w:u w:val="single"/>
        </w:rPr>
      </w:pPr>
      <w:r w:rsidRPr="0021718C">
        <w:rPr>
          <w:rFonts w:ascii="Calibri" w:eastAsia="Calibri" w:hAnsi="Calibri" w:cs="Calibri"/>
          <w:b/>
          <w:sz w:val="22"/>
          <w:szCs w:val="22"/>
          <w:u w:val="single"/>
        </w:rPr>
        <w:t xml:space="preserve">Year </w:t>
      </w:r>
      <w:r w:rsidR="00D25147">
        <w:rPr>
          <w:rFonts w:ascii="Calibri" w:eastAsia="Calibri" w:hAnsi="Calibri" w:cs="Calibri"/>
          <w:b/>
          <w:sz w:val="22"/>
          <w:szCs w:val="22"/>
          <w:u w:val="single"/>
        </w:rPr>
        <w:t>9</w:t>
      </w:r>
      <w:r w:rsidRPr="0021718C">
        <w:rPr>
          <w:rFonts w:ascii="Calibri" w:eastAsia="Calibri" w:hAnsi="Calibri" w:cs="Calibri"/>
          <w:b/>
          <w:sz w:val="22"/>
          <w:szCs w:val="22"/>
          <w:u w:val="single"/>
        </w:rPr>
        <w:t xml:space="preserve"> Durham University Visit</w:t>
      </w:r>
    </w:p>
    <w:p w14:paraId="1C0BB0BC" w14:textId="7000C3C5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  <w:r w:rsidRPr="0021718C">
        <w:rPr>
          <w:rFonts w:ascii="Calibri" w:eastAsia="Calibri" w:hAnsi="Calibri" w:cs="Calibri"/>
          <w:sz w:val="22"/>
          <w:szCs w:val="22"/>
        </w:rPr>
        <w:t>I give permission for my child</w:t>
      </w:r>
      <w:r w:rsidR="005D322E">
        <w:rPr>
          <w:rFonts w:ascii="Calibri" w:eastAsia="Calibri" w:hAnsi="Calibri" w:cs="Calibri"/>
          <w:sz w:val="22"/>
          <w:szCs w:val="22"/>
        </w:rPr>
        <w:t>:</w:t>
      </w:r>
      <w:r w:rsidRPr="0021718C">
        <w:rPr>
          <w:rFonts w:ascii="Calibri" w:eastAsia="Calibri" w:hAnsi="Calibri" w:cs="Calibri"/>
          <w:sz w:val="22"/>
          <w:szCs w:val="22"/>
        </w:rPr>
        <w:t xml:space="preserve"> …………………………………………………………….……………</w:t>
      </w:r>
      <w:proofErr w:type="gramStart"/>
      <w:r w:rsidRPr="0021718C">
        <w:rPr>
          <w:rFonts w:ascii="Calibri" w:eastAsia="Calibri" w:hAnsi="Calibri" w:cs="Calibri"/>
          <w:sz w:val="22"/>
          <w:szCs w:val="22"/>
        </w:rPr>
        <w:t>…..</w:t>
      </w:r>
      <w:proofErr w:type="gramEnd"/>
      <w:r w:rsidRPr="0021718C">
        <w:rPr>
          <w:rFonts w:ascii="Calibri" w:eastAsia="Calibri" w:hAnsi="Calibri" w:cs="Calibri"/>
          <w:sz w:val="22"/>
          <w:szCs w:val="22"/>
        </w:rPr>
        <w:t xml:space="preserve"> Tutor</w:t>
      </w:r>
      <w:r w:rsidR="005D322E">
        <w:rPr>
          <w:rFonts w:ascii="Calibri" w:eastAsia="Calibri" w:hAnsi="Calibri" w:cs="Calibri"/>
          <w:sz w:val="22"/>
          <w:szCs w:val="22"/>
        </w:rPr>
        <w:t>:</w:t>
      </w:r>
      <w:r w:rsidRPr="0021718C">
        <w:rPr>
          <w:rFonts w:ascii="Calibri" w:eastAsia="Calibri" w:hAnsi="Calibri" w:cs="Calibri"/>
          <w:sz w:val="22"/>
          <w:szCs w:val="22"/>
        </w:rPr>
        <w:t xml:space="preserve"> ………</w:t>
      </w:r>
      <w:proofErr w:type="gramStart"/>
      <w:r w:rsidRPr="0021718C">
        <w:rPr>
          <w:rFonts w:ascii="Calibri" w:eastAsia="Calibri" w:hAnsi="Calibri" w:cs="Calibri"/>
          <w:sz w:val="22"/>
          <w:szCs w:val="22"/>
        </w:rPr>
        <w:t>…..</w:t>
      </w:r>
      <w:proofErr w:type="gramEnd"/>
      <w:r w:rsidRPr="0021718C">
        <w:rPr>
          <w:rFonts w:ascii="Calibri" w:eastAsia="Calibri" w:hAnsi="Calibri" w:cs="Calibri"/>
          <w:sz w:val="22"/>
          <w:szCs w:val="22"/>
        </w:rPr>
        <w:t xml:space="preserve"> to attend the Durham University visit on </w:t>
      </w:r>
      <w:r w:rsidR="009131D4">
        <w:rPr>
          <w:rFonts w:ascii="Calibri" w:eastAsia="Calibri" w:hAnsi="Calibri" w:cs="Calibri"/>
          <w:sz w:val="22"/>
          <w:szCs w:val="22"/>
          <w:lang w:val="en-US" w:eastAsia="en-GB"/>
        </w:rPr>
        <w:t xml:space="preserve">Wednesday, </w:t>
      </w:r>
      <w:r w:rsidR="001F7A07">
        <w:rPr>
          <w:rFonts w:ascii="Calibri" w:eastAsia="Calibri" w:hAnsi="Calibri" w:cs="Calibri"/>
          <w:sz w:val="22"/>
          <w:szCs w:val="22"/>
          <w:lang w:val="en-US" w:eastAsia="en-GB"/>
        </w:rPr>
        <w:t>15</w:t>
      </w:r>
      <w:r w:rsidR="001F7A07" w:rsidRPr="001F7A07">
        <w:rPr>
          <w:rFonts w:ascii="Calibri" w:eastAsia="Calibri" w:hAnsi="Calibri" w:cs="Calibri"/>
          <w:sz w:val="22"/>
          <w:szCs w:val="22"/>
          <w:vertAlign w:val="superscript"/>
          <w:lang w:val="en-US" w:eastAsia="en-GB"/>
        </w:rPr>
        <w:t>th</w:t>
      </w:r>
      <w:r w:rsidR="001F7A07">
        <w:rPr>
          <w:rFonts w:ascii="Calibri" w:eastAsia="Calibri" w:hAnsi="Calibri" w:cs="Calibri"/>
          <w:sz w:val="22"/>
          <w:szCs w:val="22"/>
          <w:lang w:val="en-US" w:eastAsia="en-GB"/>
        </w:rPr>
        <w:t xml:space="preserve"> January 2025</w:t>
      </w:r>
      <w:r w:rsidRPr="0021718C">
        <w:rPr>
          <w:rFonts w:ascii="Calibri" w:eastAsia="Calibri" w:hAnsi="Calibri" w:cs="Calibri"/>
          <w:sz w:val="22"/>
          <w:szCs w:val="22"/>
        </w:rPr>
        <w:t>.</w:t>
      </w:r>
    </w:p>
    <w:p w14:paraId="0787E967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</w:p>
    <w:p w14:paraId="0411C460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  <w:r w:rsidRPr="0021718C">
        <w:rPr>
          <w:rFonts w:ascii="Calibri" w:eastAsia="Calibri" w:hAnsi="Calibri" w:cs="Calibri"/>
          <w:sz w:val="22"/>
          <w:szCs w:val="22"/>
        </w:rPr>
        <w:t>I can confirm I will pay a voluntary contribution of £15.00 towards the transport via Parent Pay.</w:t>
      </w:r>
    </w:p>
    <w:p w14:paraId="38A753F1" w14:textId="77777777" w:rsidR="0021718C" w:rsidRPr="0021718C" w:rsidRDefault="0021718C" w:rsidP="0021718C">
      <w:pPr>
        <w:rPr>
          <w:rFonts w:ascii="Calibri" w:eastAsia="Calibri" w:hAnsi="Calibri" w:cs="Calibri"/>
          <w:sz w:val="22"/>
          <w:szCs w:val="22"/>
        </w:rPr>
      </w:pPr>
    </w:p>
    <w:p w14:paraId="064C1FD1" w14:textId="77777777" w:rsidR="0021718C" w:rsidRPr="0021718C" w:rsidRDefault="0021718C" w:rsidP="0021718C">
      <w:pPr>
        <w:rPr>
          <w:rFonts w:ascii="Calibri" w:eastAsia="Calibri" w:hAnsi="Calibri" w:cs="Times New Roman"/>
          <w:sz w:val="22"/>
          <w:szCs w:val="22"/>
        </w:rPr>
      </w:pPr>
      <w:r w:rsidRPr="0021718C">
        <w:rPr>
          <w:rFonts w:ascii="Calibri" w:eastAsia="Calibri" w:hAnsi="Calibri" w:cs="Times New Roman"/>
          <w:sz w:val="22"/>
          <w:szCs w:val="22"/>
        </w:rPr>
        <w:t xml:space="preserve">I confirm that medical and contact information are as currently held by the school. </w:t>
      </w:r>
    </w:p>
    <w:p w14:paraId="316D518B" w14:textId="77777777" w:rsidR="0021718C" w:rsidRPr="0021718C" w:rsidRDefault="0021718C" w:rsidP="0021718C">
      <w:pPr>
        <w:rPr>
          <w:rFonts w:ascii="Calibri" w:eastAsia="Calibri" w:hAnsi="Calibri" w:cs="Times New Roman"/>
          <w:sz w:val="22"/>
          <w:szCs w:val="22"/>
        </w:rPr>
      </w:pPr>
    </w:p>
    <w:p w14:paraId="49DE1950" w14:textId="65BF2986" w:rsidR="0021718C" w:rsidRPr="0021718C" w:rsidRDefault="0021718C" w:rsidP="0021718C">
      <w:pPr>
        <w:rPr>
          <w:rFonts w:ascii="Calibri" w:eastAsia="Calibri" w:hAnsi="Calibri" w:cs="Times New Roman"/>
          <w:sz w:val="22"/>
          <w:szCs w:val="22"/>
        </w:rPr>
      </w:pPr>
      <w:r w:rsidRPr="0021718C">
        <w:rPr>
          <w:rFonts w:ascii="Calibri" w:eastAsia="Calibri" w:hAnsi="Calibri" w:cs="Times New Roman"/>
          <w:sz w:val="22"/>
          <w:szCs w:val="22"/>
        </w:rPr>
        <w:t>Signed Parent/ Carer</w:t>
      </w:r>
      <w:r w:rsidR="005D322E">
        <w:rPr>
          <w:rFonts w:ascii="Calibri" w:eastAsia="Calibri" w:hAnsi="Calibri" w:cs="Times New Roman"/>
          <w:sz w:val="22"/>
          <w:szCs w:val="22"/>
        </w:rPr>
        <w:t>:</w:t>
      </w:r>
      <w:r w:rsidRPr="0021718C">
        <w:rPr>
          <w:rFonts w:ascii="Calibri" w:eastAsia="Calibri" w:hAnsi="Calibri" w:cs="Times New Roman"/>
          <w:sz w:val="22"/>
          <w:szCs w:val="22"/>
        </w:rPr>
        <w:t xml:space="preserve"> …………………………………………………………………………………………. Date</w:t>
      </w:r>
      <w:r w:rsidR="005D322E">
        <w:rPr>
          <w:rFonts w:ascii="Calibri" w:eastAsia="Calibri" w:hAnsi="Calibri" w:cs="Times New Roman"/>
          <w:sz w:val="22"/>
          <w:szCs w:val="22"/>
        </w:rPr>
        <w:t>:</w:t>
      </w:r>
      <w:r w:rsidRPr="0021718C">
        <w:rPr>
          <w:rFonts w:ascii="Calibri" w:eastAsia="Calibri" w:hAnsi="Calibri" w:cs="Times New Roman"/>
          <w:sz w:val="22"/>
          <w:szCs w:val="22"/>
        </w:rPr>
        <w:t xml:space="preserve"> …………</w:t>
      </w:r>
      <w:r>
        <w:rPr>
          <w:rFonts w:ascii="Calibri" w:eastAsia="Calibri" w:hAnsi="Calibri" w:cs="Times New Roman"/>
          <w:sz w:val="22"/>
          <w:szCs w:val="22"/>
        </w:rPr>
        <w:t>……………………….</w:t>
      </w:r>
      <w:r w:rsidRPr="0021718C">
        <w:rPr>
          <w:rFonts w:ascii="Calibri" w:eastAsia="Calibri" w:hAnsi="Calibri" w:cs="Times New Roman"/>
          <w:sz w:val="22"/>
          <w:szCs w:val="22"/>
        </w:rPr>
        <w:t>…………</w:t>
      </w:r>
    </w:p>
    <w:p w14:paraId="7E3CD0F3" w14:textId="578DF893" w:rsidR="00D03148" w:rsidRPr="0021718C" w:rsidRDefault="00D03148" w:rsidP="0021718C"/>
    <w:sectPr w:rsidR="00D03148" w:rsidRPr="0021718C" w:rsidSect="00DA1ECB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2098" w:footer="1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8D790" w14:textId="77777777" w:rsidR="008A5308" w:rsidRDefault="008A5308">
      <w:r>
        <w:separator/>
      </w:r>
    </w:p>
  </w:endnote>
  <w:endnote w:type="continuationSeparator" w:id="0">
    <w:p w14:paraId="773B18AF" w14:textId="77777777" w:rsidR="008A5308" w:rsidRDefault="008A5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F9F17" w14:textId="77777777" w:rsidR="008A5308" w:rsidRDefault="008A5308">
      <w:r>
        <w:separator/>
      </w:r>
    </w:p>
  </w:footnote>
  <w:footnote w:type="continuationSeparator" w:id="0">
    <w:p w14:paraId="32BBAD0E" w14:textId="77777777" w:rsidR="008A5308" w:rsidRDefault="008A5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83A2F" w14:textId="77777777" w:rsidR="00740CCD" w:rsidRDefault="004D3F31">
    <w:pPr>
      <w:pStyle w:val="Header"/>
    </w:pPr>
    <w:r>
      <w:rPr>
        <w:noProof/>
        <w:lang w:eastAsia="en-GB"/>
      </w:rPr>
      <w:pict w14:anchorId="3D97A6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760683" o:spid="_x0000_s102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RRMA Letterhead Re-s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EC45B" w14:textId="3A61E2DA" w:rsidR="00740CCD" w:rsidRDefault="0032599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36505E1" wp14:editId="3A34B58D">
          <wp:simplePos x="0" y="0"/>
          <wp:positionH relativeFrom="page">
            <wp:align>left</wp:align>
          </wp:positionH>
          <wp:positionV relativeFrom="paragraph">
            <wp:posOffset>-1332129</wp:posOffset>
          </wp:positionV>
          <wp:extent cx="7559066" cy="10687616"/>
          <wp:effectExtent l="0" t="0" r="3810" b="0"/>
          <wp:wrapNone/>
          <wp:docPr id="3" name="Picture 3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181" cy="10701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B7A94" w14:textId="77777777" w:rsidR="00740CCD" w:rsidRDefault="004D3F31">
    <w:pPr>
      <w:pStyle w:val="Header"/>
    </w:pPr>
    <w:r>
      <w:rPr>
        <w:noProof/>
        <w:lang w:eastAsia="en-GB"/>
      </w:rPr>
      <w:pict w14:anchorId="516A1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760682" o:spid="_x0000_s102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RRMA Letterhead Re-s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59B8"/>
    <w:multiLevelType w:val="multilevel"/>
    <w:tmpl w:val="719CCA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E6F42"/>
    <w:multiLevelType w:val="multilevel"/>
    <w:tmpl w:val="E7F6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A79CF"/>
    <w:multiLevelType w:val="hybridMultilevel"/>
    <w:tmpl w:val="1BDAC0BE"/>
    <w:lvl w:ilvl="0" w:tplc="CFEC3866">
      <w:numFmt w:val="bullet"/>
      <w:lvlText w:val="•"/>
      <w:lvlJc w:val="left"/>
      <w:pPr>
        <w:ind w:left="720" w:hanging="360"/>
      </w:pPr>
      <w:rPr>
        <w:rFonts w:ascii="Calibri" w:eastAsia="Aptos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6F5F"/>
    <w:multiLevelType w:val="hybridMultilevel"/>
    <w:tmpl w:val="D0C47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72083"/>
    <w:multiLevelType w:val="hybridMultilevel"/>
    <w:tmpl w:val="ED2EC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F2342"/>
    <w:multiLevelType w:val="hybridMultilevel"/>
    <w:tmpl w:val="99864E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7534EF"/>
    <w:multiLevelType w:val="hybridMultilevel"/>
    <w:tmpl w:val="D4E8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D5B00"/>
    <w:multiLevelType w:val="hybridMultilevel"/>
    <w:tmpl w:val="9DBCA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511BF"/>
    <w:multiLevelType w:val="hybridMultilevel"/>
    <w:tmpl w:val="FD288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B1C2A"/>
    <w:multiLevelType w:val="hybridMultilevel"/>
    <w:tmpl w:val="6DC2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F561D1"/>
    <w:multiLevelType w:val="hybridMultilevel"/>
    <w:tmpl w:val="CB76F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B90485"/>
    <w:multiLevelType w:val="hybridMultilevel"/>
    <w:tmpl w:val="182469DA"/>
    <w:lvl w:ilvl="0" w:tplc="5942A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B16C7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0681D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F2A200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F6C415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64C812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9D6E10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D94DC9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8687FC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2" w15:restartNumberingAfterBreak="0">
    <w:nsid w:val="5E2A3FE9"/>
    <w:multiLevelType w:val="hybridMultilevel"/>
    <w:tmpl w:val="1F9AD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2C56B"/>
    <w:multiLevelType w:val="hybridMultilevel"/>
    <w:tmpl w:val="B5ECA34C"/>
    <w:lvl w:ilvl="0" w:tplc="3FDA0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444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AE18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468A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94C1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50FF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A640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A034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36D2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DB492C"/>
    <w:multiLevelType w:val="hybridMultilevel"/>
    <w:tmpl w:val="CA0A9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C2836"/>
    <w:multiLevelType w:val="hybridMultilevel"/>
    <w:tmpl w:val="4EB6ED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453D1"/>
    <w:multiLevelType w:val="hybridMultilevel"/>
    <w:tmpl w:val="B83AF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752A2"/>
    <w:multiLevelType w:val="hybridMultilevel"/>
    <w:tmpl w:val="CB38A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C35EB9"/>
    <w:multiLevelType w:val="hybridMultilevel"/>
    <w:tmpl w:val="39FCE768"/>
    <w:lvl w:ilvl="0" w:tplc="DA8247A6">
      <w:numFmt w:val="bullet"/>
      <w:lvlText w:val=""/>
      <w:lvlJc w:val="left"/>
      <w:pPr>
        <w:ind w:left="-1440" w:hanging="360"/>
      </w:pPr>
      <w:rPr>
        <w:rFonts w:ascii="Symbol" w:eastAsia="Aptos" w:hAnsi="Symbol" w:cs="Arial" w:hint="default"/>
      </w:rPr>
    </w:lvl>
    <w:lvl w:ilvl="1" w:tplc="08090003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9" w15:restartNumberingAfterBreak="0">
    <w:nsid w:val="7484337D"/>
    <w:multiLevelType w:val="multilevel"/>
    <w:tmpl w:val="EBAA6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162EC0"/>
    <w:multiLevelType w:val="hybridMultilevel"/>
    <w:tmpl w:val="74708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C38F8"/>
    <w:multiLevelType w:val="hybridMultilevel"/>
    <w:tmpl w:val="5D063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181789">
    <w:abstractNumId w:val="15"/>
  </w:num>
  <w:num w:numId="2" w16cid:durableId="567688579">
    <w:abstractNumId w:val="13"/>
  </w:num>
  <w:num w:numId="3" w16cid:durableId="852451519">
    <w:abstractNumId w:val="3"/>
  </w:num>
  <w:num w:numId="4" w16cid:durableId="84763962">
    <w:abstractNumId w:val="11"/>
  </w:num>
  <w:num w:numId="5" w16cid:durableId="1305161755">
    <w:abstractNumId w:val="9"/>
  </w:num>
  <w:num w:numId="6" w16cid:durableId="875506259">
    <w:abstractNumId w:val="12"/>
  </w:num>
  <w:num w:numId="7" w16cid:durableId="1809973833">
    <w:abstractNumId w:val="2"/>
  </w:num>
  <w:num w:numId="8" w16cid:durableId="1645812790">
    <w:abstractNumId w:val="18"/>
  </w:num>
  <w:num w:numId="9" w16cid:durableId="540094799">
    <w:abstractNumId w:val="14"/>
  </w:num>
  <w:num w:numId="10" w16cid:durableId="48960168">
    <w:abstractNumId w:val="21"/>
  </w:num>
  <w:num w:numId="11" w16cid:durableId="1167358030">
    <w:abstractNumId w:val="8"/>
  </w:num>
  <w:num w:numId="12" w16cid:durableId="1840850946">
    <w:abstractNumId w:val="5"/>
  </w:num>
  <w:num w:numId="13" w16cid:durableId="762840214">
    <w:abstractNumId w:val="18"/>
  </w:num>
  <w:num w:numId="14" w16cid:durableId="1459763574">
    <w:abstractNumId w:val="16"/>
  </w:num>
  <w:num w:numId="15" w16cid:durableId="424225381">
    <w:abstractNumId w:val="0"/>
  </w:num>
  <w:num w:numId="16" w16cid:durableId="580146046">
    <w:abstractNumId w:val="17"/>
  </w:num>
  <w:num w:numId="17" w16cid:durableId="348026236">
    <w:abstractNumId w:val="6"/>
  </w:num>
  <w:num w:numId="18" w16cid:durableId="313726704">
    <w:abstractNumId w:val="7"/>
  </w:num>
  <w:num w:numId="19" w16cid:durableId="930896790">
    <w:abstractNumId w:val="20"/>
  </w:num>
  <w:num w:numId="20" w16cid:durableId="753822892">
    <w:abstractNumId w:val="4"/>
  </w:num>
  <w:num w:numId="21" w16cid:durableId="1964312661">
    <w:abstractNumId w:val="10"/>
  </w:num>
  <w:num w:numId="22" w16cid:durableId="59059715">
    <w:abstractNumId w:val="1"/>
  </w:num>
  <w:num w:numId="23" w16cid:durableId="185422131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CD"/>
    <w:rsid w:val="00010911"/>
    <w:rsid w:val="00012918"/>
    <w:rsid w:val="000163B2"/>
    <w:rsid w:val="00021736"/>
    <w:rsid w:val="00033A58"/>
    <w:rsid w:val="00033E77"/>
    <w:rsid w:val="00034C5C"/>
    <w:rsid w:val="0004069D"/>
    <w:rsid w:val="00042CE9"/>
    <w:rsid w:val="00043022"/>
    <w:rsid w:val="000440D5"/>
    <w:rsid w:val="00044A4E"/>
    <w:rsid w:val="0004646B"/>
    <w:rsid w:val="0005142C"/>
    <w:rsid w:val="000529B1"/>
    <w:rsid w:val="0006666A"/>
    <w:rsid w:val="00067247"/>
    <w:rsid w:val="00070A12"/>
    <w:rsid w:val="00075854"/>
    <w:rsid w:val="00076B31"/>
    <w:rsid w:val="00083021"/>
    <w:rsid w:val="00083595"/>
    <w:rsid w:val="00087939"/>
    <w:rsid w:val="00087B35"/>
    <w:rsid w:val="00091351"/>
    <w:rsid w:val="00094733"/>
    <w:rsid w:val="000A06E9"/>
    <w:rsid w:val="000A0AD2"/>
    <w:rsid w:val="000A420D"/>
    <w:rsid w:val="000B3506"/>
    <w:rsid w:val="000B574E"/>
    <w:rsid w:val="000B6213"/>
    <w:rsid w:val="000B68BA"/>
    <w:rsid w:val="000B7F87"/>
    <w:rsid w:val="000C57AC"/>
    <w:rsid w:val="000C7B6C"/>
    <w:rsid w:val="000D109C"/>
    <w:rsid w:val="000D7A0A"/>
    <w:rsid w:val="000E0DB5"/>
    <w:rsid w:val="000E1143"/>
    <w:rsid w:val="000E35B6"/>
    <w:rsid w:val="000E52AB"/>
    <w:rsid w:val="000E7DD7"/>
    <w:rsid w:val="000F4555"/>
    <w:rsid w:val="00110475"/>
    <w:rsid w:val="0011143C"/>
    <w:rsid w:val="00111F03"/>
    <w:rsid w:val="001150FB"/>
    <w:rsid w:val="0012039A"/>
    <w:rsid w:val="001328BD"/>
    <w:rsid w:val="001350B1"/>
    <w:rsid w:val="0014078C"/>
    <w:rsid w:val="001554A5"/>
    <w:rsid w:val="0016178F"/>
    <w:rsid w:val="00166131"/>
    <w:rsid w:val="00166C42"/>
    <w:rsid w:val="00167A27"/>
    <w:rsid w:val="0017093C"/>
    <w:rsid w:val="00173A9F"/>
    <w:rsid w:val="00174810"/>
    <w:rsid w:val="00174E35"/>
    <w:rsid w:val="001769A9"/>
    <w:rsid w:val="00191F76"/>
    <w:rsid w:val="00192877"/>
    <w:rsid w:val="00192A05"/>
    <w:rsid w:val="00194A5D"/>
    <w:rsid w:val="001A1130"/>
    <w:rsid w:val="001A682B"/>
    <w:rsid w:val="001B08C1"/>
    <w:rsid w:val="001B0F23"/>
    <w:rsid w:val="001B48C6"/>
    <w:rsid w:val="001C0FA4"/>
    <w:rsid w:val="001D466B"/>
    <w:rsid w:val="001D7380"/>
    <w:rsid w:val="001E1C87"/>
    <w:rsid w:val="001E4A1A"/>
    <w:rsid w:val="001F2E36"/>
    <w:rsid w:val="001F7A07"/>
    <w:rsid w:val="00207A1B"/>
    <w:rsid w:val="0021113D"/>
    <w:rsid w:val="0021657E"/>
    <w:rsid w:val="0021718C"/>
    <w:rsid w:val="002263F0"/>
    <w:rsid w:val="00227B28"/>
    <w:rsid w:val="00237259"/>
    <w:rsid w:val="002424E6"/>
    <w:rsid w:val="00254B53"/>
    <w:rsid w:val="002572AD"/>
    <w:rsid w:val="002577A4"/>
    <w:rsid w:val="00264B05"/>
    <w:rsid w:val="00265D90"/>
    <w:rsid w:val="00267D77"/>
    <w:rsid w:val="00270E5B"/>
    <w:rsid w:val="00272D3D"/>
    <w:rsid w:val="00277C40"/>
    <w:rsid w:val="00280FF0"/>
    <w:rsid w:val="002862F8"/>
    <w:rsid w:val="002865EC"/>
    <w:rsid w:val="00290C3C"/>
    <w:rsid w:val="00292610"/>
    <w:rsid w:val="00292CEF"/>
    <w:rsid w:val="002934B1"/>
    <w:rsid w:val="002941FA"/>
    <w:rsid w:val="00295BD5"/>
    <w:rsid w:val="002A30C0"/>
    <w:rsid w:val="002A3F12"/>
    <w:rsid w:val="002A4594"/>
    <w:rsid w:val="002A4A21"/>
    <w:rsid w:val="002A6E8F"/>
    <w:rsid w:val="002B5B19"/>
    <w:rsid w:val="002B6A4B"/>
    <w:rsid w:val="002B79EE"/>
    <w:rsid w:val="002C1C0E"/>
    <w:rsid w:val="002C2610"/>
    <w:rsid w:val="002C61F9"/>
    <w:rsid w:val="002D1263"/>
    <w:rsid w:val="002D13BE"/>
    <w:rsid w:val="002D2A41"/>
    <w:rsid w:val="002D450C"/>
    <w:rsid w:val="002D4EFA"/>
    <w:rsid w:val="002D6A00"/>
    <w:rsid w:val="002E0F7D"/>
    <w:rsid w:val="002E2906"/>
    <w:rsid w:val="002E2FCC"/>
    <w:rsid w:val="002E59E3"/>
    <w:rsid w:val="002E5D9F"/>
    <w:rsid w:val="002E7DC8"/>
    <w:rsid w:val="002F1804"/>
    <w:rsid w:val="002F1A7C"/>
    <w:rsid w:val="002F2CFF"/>
    <w:rsid w:val="002F46C3"/>
    <w:rsid w:val="00300C07"/>
    <w:rsid w:val="003023B8"/>
    <w:rsid w:val="00302401"/>
    <w:rsid w:val="003071F9"/>
    <w:rsid w:val="003110F9"/>
    <w:rsid w:val="00317CE0"/>
    <w:rsid w:val="00325996"/>
    <w:rsid w:val="00334BE3"/>
    <w:rsid w:val="00335DCD"/>
    <w:rsid w:val="00341A31"/>
    <w:rsid w:val="00341CDA"/>
    <w:rsid w:val="00342451"/>
    <w:rsid w:val="003505BC"/>
    <w:rsid w:val="003505E2"/>
    <w:rsid w:val="0035687E"/>
    <w:rsid w:val="00366CF8"/>
    <w:rsid w:val="003710C3"/>
    <w:rsid w:val="003714B6"/>
    <w:rsid w:val="00372C26"/>
    <w:rsid w:val="00375C93"/>
    <w:rsid w:val="003860BB"/>
    <w:rsid w:val="0038734B"/>
    <w:rsid w:val="003913DD"/>
    <w:rsid w:val="00394373"/>
    <w:rsid w:val="003A1011"/>
    <w:rsid w:val="003A25EE"/>
    <w:rsid w:val="003A5720"/>
    <w:rsid w:val="003A7A4A"/>
    <w:rsid w:val="003B6809"/>
    <w:rsid w:val="003B792D"/>
    <w:rsid w:val="003C42BC"/>
    <w:rsid w:val="003C53F2"/>
    <w:rsid w:val="003C7A30"/>
    <w:rsid w:val="003E0C8E"/>
    <w:rsid w:val="003E2AB7"/>
    <w:rsid w:val="003F461C"/>
    <w:rsid w:val="003F6095"/>
    <w:rsid w:val="003F6253"/>
    <w:rsid w:val="003F6DD7"/>
    <w:rsid w:val="00410882"/>
    <w:rsid w:val="0042228A"/>
    <w:rsid w:val="00423518"/>
    <w:rsid w:val="004333B6"/>
    <w:rsid w:val="00433EB1"/>
    <w:rsid w:val="004353D7"/>
    <w:rsid w:val="00435519"/>
    <w:rsid w:val="00447C17"/>
    <w:rsid w:val="00447EC6"/>
    <w:rsid w:val="0045131A"/>
    <w:rsid w:val="00452835"/>
    <w:rsid w:val="00454672"/>
    <w:rsid w:val="004618F6"/>
    <w:rsid w:val="00462269"/>
    <w:rsid w:val="00473140"/>
    <w:rsid w:val="00474F11"/>
    <w:rsid w:val="0049045F"/>
    <w:rsid w:val="004906CF"/>
    <w:rsid w:val="00491D9D"/>
    <w:rsid w:val="00493D41"/>
    <w:rsid w:val="00496748"/>
    <w:rsid w:val="00496777"/>
    <w:rsid w:val="00497894"/>
    <w:rsid w:val="004A073F"/>
    <w:rsid w:val="004A3A2B"/>
    <w:rsid w:val="004B4F88"/>
    <w:rsid w:val="004B76D5"/>
    <w:rsid w:val="004C1315"/>
    <w:rsid w:val="004C701C"/>
    <w:rsid w:val="004D3C73"/>
    <w:rsid w:val="004D512B"/>
    <w:rsid w:val="004E0505"/>
    <w:rsid w:val="004E21FD"/>
    <w:rsid w:val="004F058E"/>
    <w:rsid w:val="004F2873"/>
    <w:rsid w:val="004F2DC5"/>
    <w:rsid w:val="0050387C"/>
    <w:rsid w:val="00503FDF"/>
    <w:rsid w:val="00506118"/>
    <w:rsid w:val="00506A88"/>
    <w:rsid w:val="00507B76"/>
    <w:rsid w:val="00511113"/>
    <w:rsid w:val="00511FD6"/>
    <w:rsid w:val="005147A3"/>
    <w:rsid w:val="005168FD"/>
    <w:rsid w:val="00520419"/>
    <w:rsid w:val="0052257E"/>
    <w:rsid w:val="005303B8"/>
    <w:rsid w:val="00535828"/>
    <w:rsid w:val="00540B1B"/>
    <w:rsid w:val="0054226D"/>
    <w:rsid w:val="00544768"/>
    <w:rsid w:val="005460EB"/>
    <w:rsid w:val="00546612"/>
    <w:rsid w:val="005544C2"/>
    <w:rsid w:val="00555EE1"/>
    <w:rsid w:val="005618F0"/>
    <w:rsid w:val="0056654A"/>
    <w:rsid w:val="00566B41"/>
    <w:rsid w:val="00580B43"/>
    <w:rsid w:val="00581092"/>
    <w:rsid w:val="0058172C"/>
    <w:rsid w:val="005918D8"/>
    <w:rsid w:val="0059202C"/>
    <w:rsid w:val="00595C48"/>
    <w:rsid w:val="005970B0"/>
    <w:rsid w:val="00597123"/>
    <w:rsid w:val="00597EE9"/>
    <w:rsid w:val="005A01A2"/>
    <w:rsid w:val="005A39C0"/>
    <w:rsid w:val="005C020E"/>
    <w:rsid w:val="005C336E"/>
    <w:rsid w:val="005C435B"/>
    <w:rsid w:val="005D322E"/>
    <w:rsid w:val="005E6A72"/>
    <w:rsid w:val="005F0A9B"/>
    <w:rsid w:val="005F13C2"/>
    <w:rsid w:val="005F4B72"/>
    <w:rsid w:val="005F5953"/>
    <w:rsid w:val="005F601E"/>
    <w:rsid w:val="005F674A"/>
    <w:rsid w:val="0060192E"/>
    <w:rsid w:val="006247E0"/>
    <w:rsid w:val="00627FB9"/>
    <w:rsid w:val="00634E70"/>
    <w:rsid w:val="00650383"/>
    <w:rsid w:val="00651907"/>
    <w:rsid w:val="006539C0"/>
    <w:rsid w:val="00663FA4"/>
    <w:rsid w:val="00675EFC"/>
    <w:rsid w:val="00692222"/>
    <w:rsid w:val="00692AFD"/>
    <w:rsid w:val="0069394F"/>
    <w:rsid w:val="006974F9"/>
    <w:rsid w:val="006A1D72"/>
    <w:rsid w:val="006A37C4"/>
    <w:rsid w:val="006A55FF"/>
    <w:rsid w:val="006B0CDB"/>
    <w:rsid w:val="006B0EDE"/>
    <w:rsid w:val="006C4E69"/>
    <w:rsid w:val="006C56C8"/>
    <w:rsid w:val="006C5BF6"/>
    <w:rsid w:val="006C772B"/>
    <w:rsid w:val="006D4CB2"/>
    <w:rsid w:val="006D6581"/>
    <w:rsid w:val="006E20A1"/>
    <w:rsid w:val="006E452B"/>
    <w:rsid w:val="006E7B12"/>
    <w:rsid w:val="006E7B81"/>
    <w:rsid w:val="006F5391"/>
    <w:rsid w:val="007031B6"/>
    <w:rsid w:val="00704278"/>
    <w:rsid w:val="00705B31"/>
    <w:rsid w:val="00721520"/>
    <w:rsid w:val="007229FE"/>
    <w:rsid w:val="00723109"/>
    <w:rsid w:val="007319D0"/>
    <w:rsid w:val="00735320"/>
    <w:rsid w:val="00736C4A"/>
    <w:rsid w:val="007375DD"/>
    <w:rsid w:val="00740CCD"/>
    <w:rsid w:val="0076571F"/>
    <w:rsid w:val="00765BAA"/>
    <w:rsid w:val="00770598"/>
    <w:rsid w:val="007730F4"/>
    <w:rsid w:val="00773A01"/>
    <w:rsid w:val="007747F4"/>
    <w:rsid w:val="007821A1"/>
    <w:rsid w:val="00783B81"/>
    <w:rsid w:val="00790DD9"/>
    <w:rsid w:val="00790FFF"/>
    <w:rsid w:val="00792A16"/>
    <w:rsid w:val="007969CF"/>
    <w:rsid w:val="007A40D4"/>
    <w:rsid w:val="007A60C9"/>
    <w:rsid w:val="007C101F"/>
    <w:rsid w:val="007C1C6F"/>
    <w:rsid w:val="007D09F0"/>
    <w:rsid w:val="007D486D"/>
    <w:rsid w:val="007D4BA7"/>
    <w:rsid w:val="007E19F0"/>
    <w:rsid w:val="007E1AC2"/>
    <w:rsid w:val="007F16C2"/>
    <w:rsid w:val="007F4DBB"/>
    <w:rsid w:val="007F6B92"/>
    <w:rsid w:val="008039C0"/>
    <w:rsid w:val="00807465"/>
    <w:rsid w:val="00810097"/>
    <w:rsid w:val="00810374"/>
    <w:rsid w:val="0081139E"/>
    <w:rsid w:val="00825BA4"/>
    <w:rsid w:val="00830A91"/>
    <w:rsid w:val="008347FF"/>
    <w:rsid w:val="00852CE8"/>
    <w:rsid w:val="00853733"/>
    <w:rsid w:val="00862ED7"/>
    <w:rsid w:val="00864621"/>
    <w:rsid w:val="00874B62"/>
    <w:rsid w:val="00877684"/>
    <w:rsid w:val="00884B45"/>
    <w:rsid w:val="00887A6E"/>
    <w:rsid w:val="00890700"/>
    <w:rsid w:val="008918AF"/>
    <w:rsid w:val="008A5308"/>
    <w:rsid w:val="008A6039"/>
    <w:rsid w:val="008A77A5"/>
    <w:rsid w:val="008B26A4"/>
    <w:rsid w:val="008B6137"/>
    <w:rsid w:val="008C246A"/>
    <w:rsid w:val="008D4B3A"/>
    <w:rsid w:val="008E1A2E"/>
    <w:rsid w:val="008E26C8"/>
    <w:rsid w:val="008E2AF2"/>
    <w:rsid w:val="008E3795"/>
    <w:rsid w:val="008E6539"/>
    <w:rsid w:val="008F31AD"/>
    <w:rsid w:val="008F4838"/>
    <w:rsid w:val="00902524"/>
    <w:rsid w:val="009131D4"/>
    <w:rsid w:val="00913E87"/>
    <w:rsid w:val="00922DFC"/>
    <w:rsid w:val="0092337F"/>
    <w:rsid w:val="00924DBC"/>
    <w:rsid w:val="00926ABC"/>
    <w:rsid w:val="00936300"/>
    <w:rsid w:val="00937EA0"/>
    <w:rsid w:val="009434B5"/>
    <w:rsid w:val="009468F1"/>
    <w:rsid w:val="00951EB7"/>
    <w:rsid w:val="00952C21"/>
    <w:rsid w:val="00954CD2"/>
    <w:rsid w:val="009572E7"/>
    <w:rsid w:val="009648F1"/>
    <w:rsid w:val="0096620B"/>
    <w:rsid w:val="00967954"/>
    <w:rsid w:val="00984094"/>
    <w:rsid w:val="00996443"/>
    <w:rsid w:val="009A4E9B"/>
    <w:rsid w:val="009B5B73"/>
    <w:rsid w:val="009D02A2"/>
    <w:rsid w:val="009D208B"/>
    <w:rsid w:val="009D67EE"/>
    <w:rsid w:val="009E0048"/>
    <w:rsid w:val="009E618F"/>
    <w:rsid w:val="009F563B"/>
    <w:rsid w:val="009F69E4"/>
    <w:rsid w:val="00A1724B"/>
    <w:rsid w:val="00A178B8"/>
    <w:rsid w:val="00A17FF8"/>
    <w:rsid w:val="00A20B52"/>
    <w:rsid w:val="00A30191"/>
    <w:rsid w:val="00A31F1A"/>
    <w:rsid w:val="00A45B09"/>
    <w:rsid w:val="00A469D2"/>
    <w:rsid w:val="00A47F42"/>
    <w:rsid w:val="00A57A01"/>
    <w:rsid w:val="00A62774"/>
    <w:rsid w:val="00A62E48"/>
    <w:rsid w:val="00A7221F"/>
    <w:rsid w:val="00A722C6"/>
    <w:rsid w:val="00A72AC8"/>
    <w:rsid w:val="00A7639E"/>
    <w:rsid w:val="00A80388"/>
    <w:rsid w:val="00A8265B"/>
    <w:rsid w:val="00A9754A"/>
    <w:rsid w:val="00AB05FC"/>
    <w:rsid w:val="00AB4406"/>
    <w:rsid w:val="00AB7C6B"/>
    <w:rsid w:val="00AB7D5E"/>
    <w:rsid w:val="00AB7F53"/>
    <w:rsid w:val="00AC3A07"/>
    <w:rsid w:val="00AC49F0"/>
    <w:rsid w:val="00AD1E07"/>
    <w:rsid w:val="00AD6059"/>
    <w:rsid w:val="00AE2856"/>
    <w:rsid w:val="00AE5406"/>
    <w:rsid w:val="00AE757B"/>
    <w:rsid w:val="00AF1776"/>
    <w:rsid w:val="00AF4D52"/>
    <w:rsid w:val="00B010A5"/>
    <w:rsid w:val="00B06F62"/>
    <w:rsid w:val="00B071DE"/>
    <w:rsid w:val="00B21D2C"/>
    <w:rsid w:val="00B22F0C"/>
    <w:rsid w:val="00B368CE"/>
    <w:rsid w:val="00B37B1C"/>
    <w:rsid w:val="00B53A0E"/>
    <w:rsid w:val="00B561D0"/>
    <w:rsid w:val="00B56BB8"/>
    <w:rsid w:val="00B60284"/>
    <w:rsid w:val="00B66D31"/>
    <w:rsid w:val="00B7503F"/>
    <w:rsid w:val="00B777DD"/>
    <w:rsid w:val="00B80A77"/>
    <w:rsid w:val="00B82101"/>
    <w:rsid w:val="00B83B40"/>
    <w:rsid w:val="00BA16AC"/>
    <w:rsid w:val="00BA2147"/>
    <w:rsid w:val="00BA505C"/>
    <w:rsid w:val="00BB5C74"/>
    <w:rsid w:val="00BB6DB2"/>
    <w:rsid w:val="00BD0AF6"/>
    <w:rsid w:val="00BD3308"/>
    <w:rsid w:val="00BE3497"/>
    <w:rsid w:val="00BE72F9"/>
    <w:rsid w:val="00C0152C"/>
    <w:rsid w:val="00C02899"/>
    <w:rsid w:val="00C04C72"/>
    <w:rsid w:val="00C22062"/>
    <w:rsid w:val="00C26531"/>
    <w:rsid w:val="00C3485F"/>
    <w:rsid w:val="00C36098"/>
    <w:rsid w:val="00C42D3E"/>
    <w:rsid w:val="00C4305F"/>
    <w:rsid w:val="00C43D4E"/>
    <w:rsid w:val="00C51AB1"/>
    <w:rsid w:val="00C52D48"/>
    <w:rsid w:val="00C52E63"/>
    <w:rsid w:val="00C5768A"/>
    <w:rsid w:val="00C61939"/>
    <w:rsid w:val="00C619D7"/>
    <w:rsid w:val="00C65503"/>
    <w:rsid w:val="00C66859"/>
    <w:rsid w:val="00C733A5"/>
    <w:rsid w:val="00C73AF7"/>
    <w:rsid w:val="00C81333"/>
    <w:rsid w:val="00C8563A"/>
    <w:rsid w:val="00C87865"/>
    <w:rsid w:val="00CA3E87"/>
    <w:rsid w:val="00CB188B"/>
    <w:rsid w:val="00CC2AB4"/>
    <w:rsid w:val="00CC656F"/>
    <w:rsid w:val="00CC7018"/>
    <w:rsid w:val="00CC7712"/>
    <w:rsid w:val="00CD544A"/>
    <w:rsid w:val="00CE1EF6"/>
    <w:rsid w:val="00CF12B0"/>
    <w:rsid w:val="00D01323"/>
    <w:rsid w:val="00D03148"/>
    <w:rsid w:val="00D079A3"/>
    <w:rsid w:val="00D1487E"/>
    <w:rsid w:val="00D15880"/>
    <w:rsid w:val="00D210EA"/>
    <w:rsid w:val="00D25147"/>
    <w:rsid w:val="00D275FB"/>
    <w:rsid w:val="00D310A7"/>
    <w:rsid w:val="00D323D0"/>
    <w:rsid w:val="00D32D4B"/>
    <w:rsid w:val="00D3316D"/>
    <w:rsid w:val="00D33240"/>
    <w:rsid w:val="00D368D2"/>
    <w:rsid w:val="00D45804"/>
    <w:rsid w:val="00D50386"/>
    <w:rsid w:val="00D53FB9"/>
    <w:rsid w:val="00D623CD"/>
    <w:rsid w:val="00D8778E"/>
    <w:rsid w:val="00D963BB"/>
    <w:rsid w:val="00DA1ECB"/>
    <w:rsid w:val="00DA413D"/>
    <w:rsid w:val="00DA5ED0"/>
    <w:rsid w:val="00DB06DC"/>
    <w:rsid w:val="00DB21B4"/>
    <w:rsid w:val="00DB48BB"/>
    <w:rsid w:val="00DC1FC8"/>
    <w:rsid w:val="00DC581C"/>
    <w:rsid w:val="00DC7633"/>
    <w:rsid w:val="00DD7079"/>
    <w:rsid w:val="00DE0763"/>
    <w:rsid w:val="00DF2926"/>
    <w:rsid w:val="00DF5FA0"/>
    <w:rsid w:val="00E0201C"/>
    <w:rsid w:val="00E06A66"/>
    <w:rsid w:val="00E13C15"/>
    <w:rsid w:val="00E166F7"/>
    <w:rsid w:val="00E200B6"/>
    <w:rsid w:val="00E21339"/>
    <w:rsid w:val="00E21CE1"/>
    <w:rsid w:val="00E24428"/>
    <w:rsid w:val="00E24DFB"/>
    <w:rsid w:val="00E26141"/>
    <w:rsid w:val="00E26260"/>
    <w:rsid w:val="00E373C9"/>
    <w:rsid w:val="00E45532"/>
    <w:rsid w:val="00E506E9"/>
    <w:rsid w:val="00E50966"/>
    <w:rsid w:val="00E51507"/>
    <w:rsid w:val="00E52836"/>
    <w:rsid w:val="00E566F5"/>
    <w:rsid w:val="00E56ADF"/>
    <w:rsid w:val="00E57547"/>
    <w:rsid w:val="00E60589"/>
    <w:rsid w:val="00E62FBD"/>
    <w:rsid w:val="00E7439F"/>
    <w:rsid w:val="00E834EF"/>
    <w:rsid w:val="00E85C99"/>
    <w:rsid w:val="00E92E56"/>
    <w:rsid w:val="00EA011E"/>
    <w:rsid w:val="00EA0D28"/>
    <w:rsid w:val="00EA7DCC"/>
    <w:rsid w:val="00EB1F37"/>
    <w:rsid w:val="00EB3B3F"/>
    <w:rsid w:val="00EB7567"/>
    <w:rsid w:val="00EC123F"/>
    <w:rsid w:val="00EC1648"/>
    <w:rsid w:val="00EC4C05"/>
    <w:rsid w:val="00EC6088"/>
    <w:rsid w:val="00ED11A1"/>
    <w:rsid w:val="00ED1426"/>
    <w:rsid w:val="00ED49B2"/>
    <w:rsid w:val="00ED672B"/>
    <w:rsid w:val="00EE0FB6"/>
    <w:rsid w:val="00EE29AE"/>
    <w:rsid w:val="00EE76EB"/>
    <w:rsid w:val="00EF0FE8"/>
    <w:rsid w:val="00EF275A"/>
    <w:rsid w:val="00EF79D6"/>
    <w:rsid w:val="00F021B0"/>
    <w:rsid w:val="00F029E8"/>
    <w:rsid w:val="00F02A57"/>
    <w:rsid w:val="00F033B1"/>
    <w:rsid w:val="00F1029F"/>
    <w:rsid w:val="00F23FD0"/>
    <w:rsid w:val="00F26839"/>
    <w:rsid w:val="00F31C3F"/>
    <w:rsid w:val="00F320EE"/>
    <w:rsid w:val="00F37076"/>
    <w:rsid w:val="00F40662"/>
    <w:rsid w:val="00F415DE"/>
    <w:rsid w:val="00F4414C"/>
    <w:rsid w:val="00F4740B"/>
    <w:rsid w:val="00F50632"/>
    <w:rsid w:val="00F509DC"/>
    <w:rsid w:val="00F5610C"/>
    <w:rsid w:val="00F632D7"/>
    <w:rsid w:val="00F658DF"/>
    <w:rsid w:val="00F6632E"/>
    <w:rsid w:val="00F70B58"/>
    <w:rsid w:val="00F84D97"/>
    <w:rsid w:val="00F860EA"/>
    <w:rsid w:val="00F938C1"/>
    <w:rsid w:val="00F94F02"/>
    <w:rsid w:val="00F97C49"/>
    <w:rsid w:val="00F97EC9"/>
    <w:rsid w:val="00FA21D5"/>
    <w:rsid w:val="00FA2853"/>
    <w:rsid w:val="00FA3560"/>
    <w:rsid w:val="00FA575B"/>
    <w:rsid w:val="00FB06D0"/>
    <w:rsid w:val="00FB2D5D"/>
    <w:rsid w:val="00FB525D"/>
    <w:rsid w:val="00FB62E8"/>
    <w:rsid w:val="00FB6800"/>
    <w:rsid w:val="00FC1310"/>
    <w:rsid w:val="00FC3FEF"/>
    <w:rsid w:val="00FC4F2E"/>
    <w:rsid w:val="00FC6C19"/>
    <w:rsid w:val="00FD2C2F"/>
    <w:rsid w:val="00FD31CD"/>
    <w:rsid w:val="00FD4327"/>
    <w:rsid w:val="00FD714B"/>
    <w:rsid w:val="00FE35CB"/>
    <w:rsid w:val="00FE3624"/>
    <w:rsid w:val="00FE424A"/>
    <w:rsid w:val="00FE5CAE"/>
    <w:rsid w:val="00FE6338"/>
    <w:rsid w:val="00FF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792E7"/>
  <w15:chartTrackingRefBased/>
  <w15:docId w15:val="{28AA55E6-5DC8-4146-BF35-063F4058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72AC8"/>
    <w:pPr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39"/>
    <w:rsid w:val="00580B4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64B05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18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8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63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.Roberts\OneDrive%20-%20Richard%20Rose%20Academies\Documents\General%20Admin\Logos\RRMA%20-%20Electronic%20Letterhead%20-%2019.12.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4627EEAD00842A7615B972DC236D9" ma:contentTypeVersion="20" ma:contentTypeDescription="Create a new document." ma:contentTypeScope="" ma:versionID="dd0ee4f532f02e11a278ac2d4c94041f">
  <xsd:schema xmlns:xsd="http://www.w3.org/2001/XMLSchema" xmlns:xs="http://www.w3.org/2001/XMLSchema" xmlns:p="http://schemas.microsoft.com/office/2006/metadata/properties" xmlns:ns1="http://schemas.microsoft.com/sharepoint/v3" xmlns:ns2="d6c52eed-e80c-4c6c-8ab2-5364ba82b94e" xmlns:ns3="a7fb71c0-baec-4d0a-a97b-b10998550b07" targetNamespace="http://schemas.microsoft.com/office/2006/metadata/properties" ma:root="true" ma:fieldsID="c4634a343c821fd147fab1d47dbff1aa" ns1:_="" ns2:_="" ns3:_="">
    <xsd:import namespace="http://schemas.microsoft.com/sharepoint/v3"/>
    <xsd:import namespace="d6c52eed-e80c-4c6c-8ab2-5364ba82b94e"/>
    <xsd:import namespace="a7fb71c0-baec-4d0a-a97b-b10998550b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52eed-e80c-4c6c-8ab2-5364ba82b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9419993-69dd-495d-a097-f8bccc865a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b71c0-baec-4d0a-a97b-b10998550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1ccd603-bcab-44b7-bc18-cc525d32cc60}" ma:internalName="TaxCatchAll" ma:showField="CatchAllData" ma:web="a7fb71c0-baec-4d0a-a97b-b10998550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6c52eed-e80c-4c6c-8ab2-5364ba82b94e">
      <Terms xmlns="http://schemas.microsoft.com/office/infopath/2007/PartnerControls"/>
    </lcf76f155ced4ddcb4097134ff3c332f>
    <TaxCatchAll xmlns="a7fb71c0-baec-4d0a-a97b-b10998550b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698004-5780-4AC4-A554-E57ED0BDF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6c52eed-e80c-4c6c-8ab2-5364ba82b94e"/>
    <ds:schemaRef ds:uri="a7fb71c0-baec-4d0a-a97b-b10998550b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27C79F-CC87-4BF2-B844-138CC25C71F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6c52eed-e80c-4c6c-8ab2-5364ba82b94e"/>
    <ds:schemaRef ds:uri="a7fb71c0-baec-4d0a-a97b-b10998550b07"/>
  </ds:schemaRefs>
</ds:datastoreItem>
</file>

<file path=customXml/itemProps3.xml><?xml version="1.0" encoding="utf-8"?>
<ds:datastoreItem xmlns:ds="http://schemas.openxmlformats.org/officeDocument/2006/customXml" ds:itemID="{FE4BB4A2-5D1C-4038-BFAB-E09467AEB2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RRMA - Electronic Letterhead - 19.12.17.dotx</Template>
  <TotalTime>1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Reay</dc:creator>
  <cp:keywords/>
  <dc:description/>
  <cp:lastModifiedBy>Claire Allen</cp:lastModifiedBy>
  <cp:revision>2</cp:revision>
  <cp:lastPrinted>2024-11-22T08:58:00Z</cp:lastPrinted>
  <dcterms:created xsi:type="dcterms:W3CDTF">2024-12-09T12:31:00Z</dcterms:created>
  <dcterms:modified xsi:type="dcterms:W3CDTF">2024-12-09T12:31:00Z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0x0101003AC4627EEAD00842A7615B972DC236D9</vt:lpwstr>
  </property>
  <property fmtid="{D5CDD505-2E9C-101B-9397-08002B2CF9AE}" pid="3" name="MediaServiceImageTags">
    <vt:lpwstr/>
  </property>
</Properties>
</file>